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A4BBF" w14:textId="1F3465B5" w:rsidR="00E401BD" w:rsidRDefault="00C96B7B" w:rsidP="009E4127">
      <w:pPr>
        <w:sectPr w:rsidR="00E401BD" w:rsidSect="00A61E8B">
          <w:headerReference w:type="default" r:id="rId8"/>
          <w:footerReference w:type="default" r:id="rId9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2EA14D" wp14:editId="344328D6">
                <wp:simplePos x="0" y="0"/>
                <wp:positionH relativeFrom="margin">
                  <wp:posOffset>-41910</wp:posOffset>
                </wp:positionH>
                <wp:positionV relativeFrom="paragraph">
                  <wp:posOffset>4880610</wp:posOffset>
                </wp:positionV>
                <wp:extent cx="9975272" cy="605641"/>
                <wp:effectExtent l="0" t="0" r="0" b="444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72" cy="605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E1F9FF" w14:textId="5DC778D0" w:rsidR="00C96B7B" w:rsidRPr="00FC617C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difficult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EA14D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-3.3pt;margin-top:384.3pt;width:785.45pt;height:47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" filled="f" stroked="f" strokeweight=".5pt">
                <v:textbox>
                  <w:txbxContent>
                    <w:p w14:paraId="16E1F9FF" w14:textId="5DC778D0" w:rsidR="00C96B7B" w:rsidRPr="00FC617C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difficult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E1230A" wp14:editId="0F826473">
                <wp:simplePos x="0" y="0"/>
                <wp:positionH relativeFrom="margin">
                  <wp:posOffset>-41910</wp:posOffset>
                </wp:positionH>
                <wp:positionV relativeFrom="paragraph">
                  <wp:posOffset>4239260</wp:posOffset>
                </wp:positionV>
                <wp:extent cx="9975272" cy="605641"/>
                <wp:effectExtent l="0" t="0" r="0" b="444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72" cy="605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67190" w14:textId="48729F6D" w:rsidR="00C96B7B" w:rsidRPr="00FC617C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believe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1230A" id="Text Box 17" o:spid="_x0000_s1027" type="#_x0000_t202" style="position:absolute;left:0;text-align:left;margin-left:-3.3pt;margin-top:333.8pt;width:785.45pt;height:47.7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" filled="f" stroked="f" strokeweight=".5pt">
                <v:textbox>
                  <w:txbxContent>
                    <w:p w14:paraId="55267190" w14:textId="48729F6D" w:rsidR="00C96B7B" w:rsidRPr="00FC617C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believe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1D1662" wp14:editId="185446ED">
                <wp:simplePos x="0" y="0"/>
                <wp:positionH relativeFrom="margin">
                  <wp:posOffset>-39370</wp:posOffset>
                </wp:positionH>
                <wp:positionV relativeFrom="paragraph">
                  <wp:posOffset>3598545</wp:posOffset>
                </wp:positionV>
                <wp:extent cx="9975272" cy="605641"/>
                <wp:effectExtent l="0" t="0" r="0" b="44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72" cy="605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CBF3FA" w14:textId="7F24231F" w:rsidR="00C96B7B" w:rsidRPr="00FC617C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beautiful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D1662" id="Text Box 16" o:spid="_x0000_s1028" type="#_x0000_t202" style="position:absolute;left:0;text-align:left;margin-left:-3.1pt;margin-top:283.35pt;width:785.45pt;height:47.7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" filled="f" stroked="f" strokeweight=".5pt">
                <v:textbox>
                  <w:txbxContent>
                    <w:p w14:paraId="56CBF3FA" w14:textId="7F24231F" w:rsidR="00C96B7B" w:rsidRPr="00FC617C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beautiful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8ED747" wp14:editId="7431BFF2">
                <wp:simplePos x="0" y="0"/>
                <wp:positionH relativeFrom="margin">
                  <wp:posOffset>-39370</wp:posOffset>
                </wp:positionH>
                <wp:positionV relativeFrom="paragraph">
                  <wp:posOffset>2933065</wp:posOffset>
                </wp:positionV>
                <wp:extent cx="9975272" cy="605641"/>
                <wp:effectExtent l="0" t="0" r="0" b="444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72" cy="605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06761E" w14:textId="1E0CCA3C" w:rsidR="00C96B7B" w:rsidRPr="00850F8E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because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ED747" id="Text Box 15" o:spid="_x0000_s1029" type="#_x0000_t202" style="position:absolute;left:0;text-align:left;margin-left:-3.1pt;margin-top:230.95pt;width:785.45pt;height:47.7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" filled="f" stroked="f" strokeweight=".5pt">
                <v:textbox>
                  <w:txbxContent>
                    <w:p w14:paraId="1806761E" w14:textId="1E0CCA3C" w:rsidR="00C96B7B" w:rsidRPr="00850F8E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because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D895A9" wp14:editId="339D9C8D">
                <wp:simplePos x="0" y="0"/>
                <wp:positionH relativeFrom="margin">
                  <wp:posOffset>-41275</wp:posOffset>
                </wp:positionH>
                <wp:positionV relativeFrom="paragraph">
                  <wp:posOffset>2292350</wp:posOffset>
                </wp:positionV>
                <wp:extent cx="9975272" cy="605641"/>
                <wp:effectExtent l="0" t="0" r="0" b="444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72" cy="605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091744" w14:textId="7884E9DD" w:rsidR="00C96B7B" w:rsidRPr="00850F8E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because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895A9" id="Text Box 14" o:spid="_x0000_s1030" type="#_x0000_t202" style="position:absolute;left:0;text-align:left;margin-left:-3.25pt;margin-top:180.5pt;width:785.45pt;height:47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" filled="f" stroked="f" strokeweight=".5pt">
                <v:textbox>
                  <w:txbxContent>
                    <w:p w14:paraId="72091744" w14:textId="7884E9DD" w:rsidR="00C96B7B" w:rsidRPr="00850F8E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because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B73680" wp14:editId="408BADF5">
                <wp:simplePos x="0" y="0"/>
                <wp:positionH relativeFrom="margin">
                  <wp:posOffset>-39370</wp:posOffset>
                </wp:positionH>
                <wp:positionV relativeFrom="paragraph">
                  <wp:posOffset>1638935</wp:posOffset>
                </wp:positionV>
                <wp:extent cx="9975272" cy="605641"/>
                <wp:effectExtent l="0" t="0" r="0" b="44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72" cy="605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431851" w14:textId="4A7EAB78" w:rsidR="00C96B7B" w:rsidRPr="00850F8E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different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73680" id="Text Box 13" o:spid="_x0000_s1031" type="#_x0000_t202" style="position:absolute;left:0;text-align:left;margin-left:-3.1pt;margin-top:129.05pt;width:785.45pt;height:47.7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" filled="f" stroked="f" strokeweight=".5pt">
                <v:textbox>
                  <w:txbxContent>
                    <w:p w14:paraId="6B431851" w14:textId="4A7EAB78" w:rsidR="00C96B7B" w:rsidRPr="00850F8E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Looped" w:hAnsi="Twinkl Cursive 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different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ACA35F" wp14:editId="499D5696">
                <wp:simplePos x="0" y="0"/>
                <wp:positionH relativeFrom="margin">
                  <wp:posOffset>-39370</wp:posOffset>
                </wp:positionH>
                <wp:positionV relativeFrom="paragraph">
                  <wp:posOffset>985520</wp:posOffset>
                </wp:positionV>
                <wp:extent cx="9975272" cy="605641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72" cy="605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F736CA" w14:textId="36287E36" w:rsidR="00C96B7B" w:rsidRPr="00D748B1" w:rsidRDefault="004E7263" w:rsidP="00C96B7B">
                            <w:pPr>
                              <w:jc w:val="left"/>
                              <w:rPr>
                                <w:rFonts w:ascii="Twinkl Cursive Looped" w:hAnsi="Twinkl Cursive 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different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CA35F" id="Text Box 12" o:spid="_x0000_s1032" type="#_x0000_t202" style="position:absolute;left:0;text-align:left;margin-left:-3.1pt;margin-top:77.6pt;width:785.45pt;height:47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" filled="f" stroked="f" strokeweight=".5pt">
                <v:textbox>
                  <w:txbxContent>
                    <w:p w14:paraId="46F736CA" w14:textId="36287E36" w:rsidR="00C96B7B" w:rsidRPr="00D748B1" w:rsidRDefault="004E7263" w:rsidP="00C96B7B">
                      <w:pPr>
                        <w:jc w:val="left"/>
                        <w:rPr>
                          <w:rFonts w:ascii="Twinkl Cursive Looped" w:hAnsi="Twinkl Cursive 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Looped" w:hAnsi="Twinkl Cursive 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different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0466C8" wp14:editId="03CC246B">
                <wp:simplePos x="0" y="0"/>
                <wp:positionH relativeFrom="margin">
                  <wp:align>right</wp:align>
                </wp:positionH>
                <wp:positionV relativeFrom="paragraph">
                  <wp:posOffset>14654</wp:posOffset>
                </wp:positionV>
                <wp:extent cx="9975272" cy="676894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72" cy="6768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DA80E6" w14:textId="52F2AD52" w:rsidR="00C96B7B" w:rsidRPr="00FC617C" w:rsidRDefault="00C96B7B" w:rsidP="00C96B7B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1C1C1C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466C8" id="Text Box 11" o:spid="_x0000_s1033" type="#_x0000_t202" style="position:absolute;left:0;text-align:left;margin-left:734.25pt;margin-top:1.15pt;width:785.45pt;height:53.3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" filled="f" stroked="f" strokeweight=".5pt">
                <v:textbox>
                  <w:txbxContent>
                    <w:p w14:paraId="4BDA80E6" w14:textId="52F2AD52" w:rsidR="00C96B7B" w:rsidRPr="00FC617C" w:rsidRDefault="00C96B7B" w:rsidP="00C96B7B">
                      <w:pPr>
                        <w:jc w:val="center"/>
                        <w:rPr>
                          <w:rFonts w:ascii="Twinkl Cursive Unlooped" w:hAnsi="Twinkl Cursive Unlooped"/>
                          <w:color w:val="1C1C1C" w:themeColor="text1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A3DCE9" wp14:editId="55E84C48">
                <wp:simplePos x="0" y="0"/>
                <wp:positionH relativeFrom="margin">
                  <wp:align>center</wp:align>
                </wp:positionH>
                <wp:positionV relativeFrom="paragraph">
                  <wp:posOffset>-495365</wp:posOffset>
                </wp:positionV>
                <wp:extent cx="9120249" cy="570015"/>
                <wp:effectExtent l="0" t="0" r="0" b="19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0249" cy="570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A4FF6D" w14:textId="6E54615F" w:rsidR="00C96B7B" w:rsidRPr="00FC617C" w:rsidRDefault="002B1C64" w:rsidP="00C96B7B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23A7F9" w:themeColor="accent5"/>
                                <w:sz w:val="50"/>
                                <w:szCs w:val="50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23A7F9" w:themeColor="accent5"/>
                                <w:sz w:val="50"/>
                                <w:szCs w:val="50"/>
                                <w:lang w:val="en-US"/>
                              </w:rPr>
                              <w:t xml:space="preserve">Handwriting </w:t>
                            </w:r>
                            <w:proofErr w:type="gramStart"/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23A7F9" w:themeColor="accent5"/>
                                <w:sz w:val="50"/>
                                <w:szCs w:val="50"/>
                                <w:lang w:val="en-US"/>
                              </w:rPr>
                              <w:t xml:space="preserve">Sheet  </w:t>
                            </w:r>
                            <w:r w:rsidR="004E7263"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23A7F9" w:themeColor="accent5"/>
                                <w:sz w:val="50"/>
                                <w:szCs w:val="50"/>
                                <w:lang w:val="en-US"/>
                              </w:rPr>
                              <w:t>13</w:t>
                            </w:r>
                            <w:proofErr w:type="gramEnd"/>
                            <w:r w:rsidR="004E7263"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23A7F9" w:themeColor="accent5"/>
                                <w:sz w:val="50"/>
                                <w:szCs w:val="50"/>
                                <w:lang w:val="en-US"/>
                              </w:rPr>
                              <w:t>/3/26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3DCE9" id="Text Box 10" o:spid="_x0000_s1034" type="#_x0000_t202" style="position:absolute;left:0;text-align:left;margin-left:0;margin-top:-39pt;width:718.15pt;height:44.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" filled="f" stroked="f" strokeweight=".5pt">
                <v:textbox>
                  <w:txbxContent>
                    <w:p w14:paraId="03A4FF6D" w14:textId="6E54615F" w:rsidR="00C96B7B" w:rsidRPr="00FC617C" w:rsidRDefault="002B1C64" w:rsidP="00C96B7B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color w:val="23A7F9" w:themeColor="accent5"/>
                          <w:sz w:val="50"/>
                          <w:szCs w:val="50"/>
                          <w:lang w:val="en-US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color w:val="23A7F9" w:themeColor="accent5"/>
                          <w:sz w:val="50"/>
                          <w:szCs w:val="50"/>
                          <w:lang w:val="en-US"/>
                        </w:rPr>
                        <w:t xml:space="preserve">Handwriting </w:t>
                      </w:r>
                      <w:proofErr w:type="gramStart"/>
                      <w:r>
                        <w:rPr>
                          <w:rFonts w:ascii="Twinkl Cursive Unlooped" w:hAnsi="Twinkl Cursive Unlooped"/>
                          <w:b/>
                          <w:bCs/>
                          <w:color w:val="23A7F9" w:themeColor="accent5"/>
                          <w:sz w:val="50"/>
                          <w:szCs w:val="50"/>
                          <w:lang w:val="en-US"/>
                        </w:rPr>
                        <w:t xml:space="preserve">Sheet  </w:t>
                      </w:r>
                      <w:r w:rsidR="004E7263">
                        <w:rPr>
                          <w:rFonts w:ascii="Twinkl Cursive Unlooped" w:hAnsi="Twinkl Cursive Unlooped"/>
                          <w:b/>
                          <w:bCs/>
                          <w:color w:val="23A7F9" w:themeColor="accent5"/>
                          <w:sz w:val="50"/>
                          <w:szCs w:val="50"/>
                          <w:lang w:val="en-US"/>
                        </w:rPr>
                        <w:t>13</w:t>
                      </w:r>
                      <w:proofErr w:type="gramEnd"/>
                      <w:r w:rsidR="004E7263">
                        <w:rPr>
                          <w:rFonts w:ascii="Twinkl Cursive Unlooped" w:hAnsi="Twinkl Cursive Unlooped"/>
                          <w:b/>
                          <w:bCs/>
                          <w:color w:val="23A7F9" w:themeColor="accent5"/>
                          <w:sz w:val="50"/>
                          <w:szCs w:val="50"/>
                          <w:lang w:val="en-US"/>
                        </w:rPr>
                        <w:t>/3/26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28A98B" w14:textId="76AAE041" w:rsidR="00801365" w:rsidRDefault="00C96B7B" w:rsidP="009E4127">
      <w:pPr>
        <w:sectPr w:rsidR="00801365" w:rsidSect="00A61E8B">
          <w:headerReference w:type="default" r:id="rId10"/>
          <w:footerReference w:type="default" r:id="rId11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 w:rsidRPr="00C96B7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7A3BAD" wp14:editId="756BC0B3">
                <wp:simplePos x="0" y="0"/>
                <wp:positionH relativeFrom="margin">
                  <wp:posOffset>0</wp:posOffset>
                </wp:positionH>
                <wp:positionV relativeFrom="paragraph">
                  <wp:posOffset>4882515</wp:posOffset>
                </wp:positionV>
                <wp:extent cx="9975215" cy="605155"/>
                <wp:effectExtent l="0" t="0" r="0" b="444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25E7F9" w14:textId="6646B071" w:rsidR="00C96B7B" w:rsidRPr="00104B1D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auto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auto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really</w:t>
                            </w:r>
                            <w:r w:rsidR="00F42B9C">
                              <w:rPr>
                                <w:rFonts w:ascii="Twinkl Cursive Unlooped" w:hAnsi="Twinkl Cursive Unlooped"/>
                                <w:color w:val="auto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A3BAD" id="Text Box 27" o:spid="_x0000_s1035" type="#_x0000_t202" style="position:absolute;left:0;text-align:left;margin-left:0;margin-top:384.45pt;width:785.45pt;height:47.6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" filled="f" stroked="f" strokeweight=".5pt">
                <v:textbox>
                  <w:txbxContent>
                    <w:p w14:paraId="6C25E7F9" w14:textId="6646B071" w:rsidR="00C96B7B" w:rsidRPr="00104B1D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auto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auto"/>
                          <w:sz w:val="54"/>
                          <w:szCs w:val="54"/>
                          <w:lang w:val="en-US"/>
                          <w14:cntxtAlts/>
                        </w:rPr>
                        <w:t>really</w:t>
                      </w:r>
                      <w:r w:rsidR="00F42B9C">
                        <w:rPr>
                          <w:rFonts w:ascii="Twinkl Cursive Unlooped" w:hAnsi="Twinkl Cursive Unlooped"/>
                          <w:color w:val="auto"/>
                          <w:sz w:val="54"/>
                          <w:szCs w:val="54"/>
                          <w:lang w:val="en-US"/>
                          <w14:cntxtAlt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6B7B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C9BC29B" wp14:editId="22953432">
                <wp:simplePos x="0" y="0"/>
                <wp:positionH relativeFrom="margin">
                  <wp:posOffset>0</wp:posOffset>
                </wp:positionH>
                <wp:positionV relativeFrom="paragraph">
                  <wp:posOffset>4241165</wp:posOffset>
                </wp:positionV>
                <wp:extent cx="9975215" cy="605155"/>
                <wp:effectExtent l="0" t="0" r="0" b="444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B72DDC" w14:textId="3DF00441" w:rsidR="008678BA" w:rsidRPr="008678BA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probably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BC29B" id="Text Box 26" o:spid="_x0000_s1036" type="#_x0000_t202" style="position:absolute;left:0;text-align:left;margin-left:0;margin-top:333.95pt;width:785.45pt;height:47.6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" filled="f" stroked="f" strokeweight=".5pt">
                <v:textbox>
                  <w:txbxContent>
                    <w:p w14:paraId="0CB72DDC" w14:textId="3DF00441" w:rsidR="008678BA" w:rsidRPr="008678BA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probably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6B7B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052941" wp14:editId="60969EB0">
                <wp:simplePos x="0" y="0"/>
                <wp:positionH relativeFrom="margin">
                  <wp:posOffset>-8890</wp:posOffset>
                </wp:positionH>
                <wp:positionV relativeFrom="paragraph">
                  <wp:posOffset>3600450</wp:posOffset>
                </wp:positionV>
                <wp:extent cx="9975215" cy="605155"/>
                <wp:effectExtent l="0" t="0" r="0" b="444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3A3773" w14:textId="1CE15C2A" w:rsidR="00C96B7B" w:rsidRPr="00FC617C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should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52941" id="Text Box 25" o:spid="_x0000_s1037" type="#_x0000_t202" style="position:absolute;left:0;text-align:left;margin-left:-.7pt;margin-top:283.5pt;width:785.45pt;height:47.6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" filled="f" stroked="f" strokeweight=".5pt">
                <v:textbox>
                  <w:txbxContent>
                    <w:p w14:paraId="2A3A3773" w14:textId="1CE15C2A" w:rsidR="00C96B7B" w:rsidRPr="00FC617C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should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6B7B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8A6C48" wp14:editId="14BB8E77">
                <wp:simplePos x="0" y="0"/>
                <wp:positionH relativeFrom="margin">
                  <wp:posOffset>-8890</wp:posOffset>
                </wp:positionH>
                <wp:positionV relativeFrom="paragraph">
                  <wp:posOffset>2934970</wp:posOffset>
                </wp:positionV>
                <wp:extent cx="9975215" cy="605155"/>
                <wp:effectExtent l="0" t="0" r="0" b="444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F3E657" w14:textId="678227E9" w:rsidR="00C96B7B" w:rsidRPr="008678BA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would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A6C48" id="Text Box 24" o:spid="_x0000_s1038" type="#_x0000_t202" style="position:absolute;left:0;text-align:left;margin-left:-.7pt;margin-top:231.1pt;width:785.45pt;height:47.6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" filled="f" stroked="f" strokeweight=".5pt">
                <v:textbox>
                  <w:txbxContent>
                    <w:p w14:paraId="4DF3E657" w14:textId="678227E9" w:rsidR="00C96B7B" w:rsidRPr="008678BA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would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6B7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7B6E84" wp14:editId="15AC7971">
                <wp:simplePos x="0" y="0"/>
                <wp:positionH relativeFrom="margin">
                  <wp:posOffset>635</wp:posOffset>
                </wp:positionH>
                <wp:positionV relativeFrom="paragraph">
                  <wp:posOffset>2294255</wp:posOffset>
                </wp:positionV>
                <wp:extent cx="9975215" cy="605155"/>
                <wp:effectExtent l="0" t="0" r="0" b="444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8B45D4" w14:textId="25B93AB1" w:rsidR="00C96B7B" w:rsidRPr="008678BA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every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B6E84" id="Text Box 23" o:spid="_x0000_s1039" type="#_x0000_t202" style="position:absolute;left:0;text-align:left;margin-left:.05pt;margin-top:180.65pt;width:785.45pt;height:47.6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" filled="f" stroked="f" strokeweight=".5pt">
                <v:textbox>
                  <w:txbxContent>
                    <w:p w14:paraId="0E8B45D4" w14:textId="25B93AB1" w:rsidR="00C96B7B" w:rsidRPr="008678BA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every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6B7B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E1E6E6" wp14:editId="620C8739">
                <wp:simplePos x="0" y="0"/>
                <wp:positionH relativeFrom="margin">
                  <wp:posOffset>-8890</wp:posOffset>
                </wp:positionH>
                <wp:positionV relativeFrom="paragraph">
                  <wp:posOffset>1640840</wp:posOffset>
                </wp:positionV>
                <wp:extent cx="9975215" cy="605155"/>
                <wp:effectExtent l="0" t="0" r="0" b="44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43721B" w14:textId="69FEE8C6" w:rsidR="00C96B7B" w:rsidRPr="008678BA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every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1E6E6" id="Text Box 22" o:spid="_x0000_s1040" type="#_x0000_t202" style="position:absolute;left:0;text-align:left;margin-left:-.7pt;margin-top:129.2pt;width:785.45pt;height:47.6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" filled="f" stroked="f" strokeweight=".5pt">
                <v:textbox>
                  <w:txbxContent>
                    <w:p w14:paraId="0943721B" w14:textId="69FEE8C6" w:rsidR="00C96B7B" w:rsidRPr="008678BA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every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6B7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93D1C0" wp14:editId="6EFC59C3">
                <wp:simplePos x="0" y="0"/>
                <wp:positionH relativeFrom="margin">
                  <wp:posOffset>-8890</wp:posOffset>
                </wp:positionH>
                <wp:positionV relativeFrom="paragraph">
                  <wp:posOffset>987425</wp:posOffset>
                </wp:positionV>
                <wp:extent cx="9975215" cy="605155"/>
                <wp:effectExtent l="0" t="0" r="0" b="44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D86360" w14:textId="1CDDE74E" w:rsidR="00C96B7B" w:rsidRPr="00FC617C" w:rsidRDefault="004E7263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  <w:t>difficult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3D1C0" id="Text Box 21" o:spid="_x0000_s1041" type="#_x0000_t202" style="position:absolute;left:0;text-align:left;margin-left:-.7pt;margin-top:77.75pt;width:785.45pt;height:47.6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" filled="f" stroked="f" strokeweight=".5pt">
                <v:textbox>
                  <w:txbxContent>
                    <w:p w14:paraId="01D86360" w14:textId="1CDDE74E" w:rsidR="00C96B7B" w:rsidRPr="00FC617C" w:rsidRDefault="004E7263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  <w:r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  <w:t>difficult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6B7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DE4EB7" wp14:editId="3D9C717B">
                <wp:simplePos x="0" y="0"/>
                <wp:positionH relativeFrom="margin">
                  <wp:posOffset>-8255</wp:posOffset>
                </wp:positionH>
                <wp:positionV relativeFrom="paragraph">
                  <wp:posOffset>16510</wp:posOffset>
                </wp:positionV>
                <wp:extent cx="9975215" cy="67627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76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733F48" w14:textId="4C22DABA" w:rsidR="00C96B7B" w:rsidRPr="00FC617C" w:rsidRDefault="00C96B7B" w:rsidP="00C96B7B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1C1C1C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E4EB7" id="Text Box 20" o:spid="_x0000_s1042" type="#_x0000_t202" style="position:absolute;left:0;text-align:left;margin-left:-.65pt;margin-top:1.3pt;width:785.45pt;height:53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" filled="f" stroked="f" strokeweight=".5pt">
                <v:textbox>
                  <w:txbxContent>
                    <w:p w14:paraId="35733F48" w14:textId="4C22DABA" w:rsidR="00C96B7B" w:rsidRPr="00FC617C" w:rsidRDefault="00C96B7B" w:rsidP="00C96B7B">
                      <w:pPr>
                        <w:jc w:val="center"/>
                        <w:rPr>
                          <w:rFonts w:ascii="Twinkl Cursive Unlooped" w:hAnsi="Twinkl Cursive Unlooped"/>
                          <w:color w:val="1C1C1C" w:themeColor="text1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6B7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17D63E" wp14:editId="35BA5C91">
                <wp:simplePos x="0" y="0"/>
                <wp:positionH relativeFrom="margin">
                  <wp:posOffset>420370</wp:posOffset>
                </wp:positionH>
                <wp:positionV relativeFrom="paragraph">
                  <wp:posOffset>-493395</wp:posOffset>
                </wp:positionV>
                <wp:extent cx="9119870" cy="569595"/>
                <wp:effectExtent l="0" t="0" r="0" b="19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9870" cy="569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0A0A19" w14:textId="702DE0B1" w:rsidR="00C96B7B" w:rsidRPr="00FC617C" w:rsidRDefault="00C96B7B" w:rsidP="00C96B7B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23A7F9" w:themeColor="accent5"/>
                                <w:sz w:val="50"/>
                                <w:szCs w:val="5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7D63E" id="Text Box 19" o:spid="_x0000_s1043" type="#_x0000_t202" style="position:absolute;left:0;text-align:left;margin-left:33.1pt;margin-top:-38.85pt;width:718.1pt;height:44.8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" filled="f" stroked="f" strokeweight=".5pt">
                <v:textbox>
                  <w:txbxContent>
                    <w:p w14:paraId="1A0A0A19" w14:textId="702DE0B1" w:rsidR="00C96B7B" w:rsidRPr="00FC617C" w:rsidRDefault="00C96B7B" w:rsidP="00C96B7B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color w:val="23A7F9" w:themeColor="accent5"/>
                          <w:sz w:val="50"/>
                          <w:szCs w:val="50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FCF418" w14:textId="4898151B" w:rsidR="00B8626B" w:rsidRPr="009E4127" w:rsidRDefault="00850F8E" w:rsidP="009E4127">
      <w:r w:rsidRPr="00C96B7B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35D0AE" wp14:editId="34E0E6CC">
                <wp:simplePos x="0" y="0"/>
                <wp:positionH relativeFrom="margin">
                  <wp:posOffset>577850</wp:posOffset>
                </wp:positionH>
                <wp:positionV relativeFrom="paragraph">
                  <wp:posOffset>992505</wp:posOffset>
                </wp:positionV>
                <wp:extent cx="9119870" cy="569595"/>
                <wp:effectExtent l="0" t="0" r="0" b="190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9870" cy="569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7DFB32" w14:textId="71E55361" w:rsidR="00C96B7B" w:rsidRPr="00FC617C" w:rsidRDefault="00C96B7B" w:rsidP="00C96B7B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23A7F9" w:themeColor="accent5"/>
                                <w:sz w:val="50"/>
                                <w:szCs w:val="5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D0AE" id="Text Box 28" o:spid="_x0000_s1044" type="#_x0000_t202" style="position:absolute;left:0;text-align:left;margin-left:45.5pt;margin-top:78.15pt;width:718.1pt;height:44.8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" filled="f" stroked="f" strokeweight=".5pt">
                <v:textbox>
                  <w:txbxContent>
                    <w:p w14:paraId="497DFB32" w14:textId="71E55361" w:rsidR="00C96B7B" w:rsidRPr="00FC617C" w:rsidRDefault="00C96B7B" w:rsidP="00C96B7B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color w:val="23A7F9" w:themeColor="accent5"/>
                          <w:sz w:val="50"/>
                          <w:szCs w:val="50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2AA2" w:rsidRPr="00C96B7B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3EBAC4" wp14:editId="7513B55C">
                <wp:simplePos x="0" y="0"/>
                <wp:positionH relativeFrom="margin">
                  <wp:posOffset>2540</wp:posOffset>
                </wp:positionH>
                <wp:positionV relativeFrom="paragraph">
                  <wp:posOffset>1635125</wp:posOffset>
                </wp:positionV>
                <wp:extent cx="9975215" cy="605155"/>
                <wp:effectExtent l="0" t="0" r="0" b="444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012739" w14:textId="016464B6" w:rsidR="00C96B7B" w:rsidRPr="00FC617C" w:rsidRDefault="00C96B7B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A6A6A6" w:themeColor="background1" w:themeShade="A6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EBAC4" id="Text Box 31" o:spid="_x0000_s1045" type="#_x0000_t202" style="position:absolute;left:0;text-align:left;margin-left:.2pt;margin-top:128.75pt;width:785.45pt;height:47.6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" filled="f" stroked="f" strokeweight=".5pt">
                <v:textbox>
                  <w:txbxContent>
                    <w:p w14:paraId="50012739" w14:textId="016464B6" w:rsidR="00C96B7B" w:rsidRPr="00FC617C" w:rsidRDefault="00C96B7B" w:rsidP="00C96B7B">
                      <w:pPr>
                        <w:jc w:val="left"/>
                        <w:rPr>
                          <w:rFonts w:ascii="Twinkl Cursive Unlooped" w:hAnsi="Twinkl Cursive Unlooped"/>
                          <w:color w:val="A6A6A6" w:themeColor="background1" w:themeShade="A6"/>
                          <w:sz w:val="54"/>
                          <w:szCs w:val="54"/>
                          <w:lang w:val="en-US"/>
                          <w14:cntxtAlt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2AA2" w:rsidRPr="00C96B7B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D254AB" wp14:editId="232176EF">
                <wp:simplePos x="0" y="0"/>
                <wp:positionH relativeFrom="margin">
                  <wp:posOffset>635</wp:posOffset>
                </wp:positionH>
                <wp:positionV relativeFrom="paragraph">
                  <wp:posOffset>2279015</wp:posOffset>
                </wp:positionV>
                <wp:extent cx="9975215" cy="605155"/>
                <wp:effectExtent l="0" t="0" r="0" b="444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3B21FD" w14:textId="03783A0A" w:rsidR="00C96B7B" w:rsidRPr="00FC617C" w:rsidRDefault="00C96B7B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A6A6A6" w:themeColor="background1" w:themeShade="A6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254AB" id="Text Box 32" o:spid="_x0000_s1046" type="#_x0000_t202" style="position:absolute;left:0;text-align:left;margin-left:.05pt;margin-top:179.45pt;width:785.45pt;height:47.6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" filled="f" stroked="f" strokeweight=".5pt">
                <v:textbox>
                  <w:txbxContent>
                    <w:p w14:paraId="623B21FD" w14:textId="03783A0A" w:rsidR="00C96B7B" w:rsidRPr="00FC617C" w:rsidRDefault="00C96B7B" w:rsidP="00C96B7B">
                      <w:pPr>
                        <w:jc w:val="left"/>
                        <w:rPr>
                          <w:rFonts w:ascii="Twinkl Cursive Unlooped" w:hAnsi="Twinkl Cursive Unlooped"/>
                          <w:color w:val="A6A6A6" w:themeColor="background1" w:themeShade="A6"/>
                          <w:sz w:val="54"/>
                          <w:szCs w:val="54"/>
                          <w:lang w:val="en-US"/>
                          <w14:cntxtAlt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96B7B" w:rsidRPr="00C96B7B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ED3948" wp14:editId="0D6E96B0">
                <wp:simplePos x="0" y="0"/>
                <wp:positionH relativeFrom="margin">
                  <wp:posOffset>2540</wp:posOffset>
                </wp:positionH>
                <wp:positionV relativeFrom="paragraph">
                  <wp:posOffset>991235</wp:posOffset>
                </wp:positionV>
                <wp:extent cx="9975215" cy="605155"/>
                <wp:effectExtent l="0" t="0" r="0" b="444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4C26E1" w14:textId="2AE07E92" w:rsidR="00C96B7B" w:rsidRPr="00FC617C" w:rsidRDefault="00C96B7B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1C1C1C" w:themeColor="text1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D3948" id="Text Box 30" o:spid="_x0000_s1047" type="#_x0000_t202" style="position:absolute;left:0;text-align:left;margin-left:.2pt;margin-top:78.05pt;width:785.45pt;height:47.6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" filled="f" stroked="f" strokeweight=".5pt">
                <v:textbox>
                  <w:txbxContent>
                    <w:p w14:paraId="2E4C26E1" w14:textId="2AE07E92" w:rsidR="00C96B7B" w:rsidRPr="00FC617C" w:rsidRDefault="00C96B7B" w:rsidP="00C96B7B">
                      <w:pPr>
                        <w:jc w:val="left"/>
                        <w:rPr>
                          <w:rFonts w:ascii="Twinkl Cursive Unlooped" w:hAnsi="Twinkl Cursive Unlooped"/>
                          <w:color w:val="1C1C1C" w:themeColor="text1"/>
                          <w:sz w:val="54"/>
                          <w:szCs w:val="54"/>
                          <w:lang w:val="en-US"/>
                          <w14:cntxtAlt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96B7B" w:rsidRPr="00C96B7B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851BD9" wp14:editId="6A5C69E8">
                <wp:simplePos x="0" y="0"/>
                <wp:positionH relativeFrom="margin">
                  <wp:posOffset>2540</wp:posOffset>
                </wp:positionH>
                <wp:positionV relativeFrom="paragraph">
                  <wp:posOffset>2938780</wp:posOffset>
                </wp:positionV>
                <wp:extent cx="9975215" cy="605155"/>
                <wp:effectExtent l="0" t="0" r="0" b="444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81757B" w14:textId="365753A6" w:rsidR="00C96B7B" w:rsidRPr="00FC617C" w:rsidRDefault="00C96B7B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A6A6A6" w:themeColor="background1" w:themeShade="A6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51BD9" id="Text Box 33" o:spid="_x0000_s1048" type="#_x0000_t202" style="position:absolute;left:0;text-align:left;margin-left:.2pt;margin-top:231.4pt;width:785.45pt;height:47.6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" filled="f" stroked="f" strokeweight=".5pt">
                <v:textbox>
                  <w:txbxContent>
                    <w:p w14:paraId="6C81757B" w14:textId="365753A6" w:rsidR="00C96B7B" w:rsidRPr="00FC617C" w:rsidRDefault="00C96B7B" w:rsidP="00C96B7B">
                      <w:pPr>
                        <w:jc w:val="left"/>
                        <w:rPr>
                          <w:rFonts w:ascii="Twinkl Cursive Unlooped" w:hAnsi="Twinkl Cursive Unlooped"/>
                          <w:color w:val="A6A6A6" w:themeColor="background1" w:themeShade="A6"/>
                          <w:sz w:val="54"/>
                          <w:szCs w:val="54"/>
                          <w:lang w:val="en-US"/>
                          <w14:cntxtAlt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96B7B" w:rsidRPr="00C96B7B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AAC9C9" wp14:editId="107EC51B">
                <wp:simplePos x="0" y="0"/>
                <wp:positionH relativeFrom="margin">
                  <wp:posOffset>2540</wp:posOffset>
                </wp:positionH>
                <wp:positionV relativeFrom="paragraph">
                  <wp:posOffset>3604260</wp:posOffset>
                </wp:positionV>
                <wp:extent cx="9975215" cy="605155"/>
                <wp:effectExtent l="0" t="0" r="0" b="444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5EB265" w14:textId="4F30C740" w:rsidR="00C96B7B" w:rsidRPr="00FC617C" w:rsidRDefault="00C96B7B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A6A6A6" w:themeColor="background1" w:themeShade="A6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C9C9" id="Text Box 34" o:spid="_x0000_s1049" type="#_x0000_t202" style="position:absolute;left:0;text-align:left;margin-left:.2pt;margin-top:283.8pt;width:785.45pt;height:47.6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" filled="f" stroked="f" strokeweight=".5pt">
                <v:textbox>
                  <w:txbxContent>
                    <w:p w14:paraId="2C5EB265" w14:textId="4F30C740" w:rsidR="00C96B7B" w:rsidRPr="00FC617C" w:rsidRDefault="00C96B7B" w:rsidP="00C96B7B">
                      <w:pPr>
                        <w:jc w:val="left"/>
                        <w:rPr>
                          <w:rFonts w:ascii="Twinkl Cursive Unlooped" w:hAnsi="Twinkl Cursive Unlooped"/>
                          <w:color w:val="A6A6A6" w:themeColor="background1" w:themeShade="A6"/>
                          <w:sz w:val="54"/>
                          <w:szCs w:val="54"/>
                          <w:lang w:val="en-US"/>
                          <w14:cntxtAlts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C96B7B" w:rsidRPr="00C96B7B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505B85" wp14:editId="2FE57323">
                <wp:simplePos x="0" y="0"/>
                <wp:positionH relativeFrom="margin">
                  <wp:posOffset>0</wp:posOffset>
                </wp:positionH>
                <wp:positionV relativeFrom="paragraph">
                  <wp:posOffset>4244975</wp:posOffset>
                </wp:positionV>
                <wp:extent cx="9975215" cy="605155"/>
                <wp:effectExtent l="0" t="0" r="0" b="444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30525A" w14:textId="566EBFAC" w:rsidR="00C96B7B" w:rsidRPr="00FC617C" w:rsidRDefault="00C96B7B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A6A6A6" w:themeColor="background1" w:themeShade="A6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05B85" id="Text Box 35" o:spid="_x0000_s1050" type="#_x0000_t202" style="position:absolute;left:0;text-align:left;margin-left:0;margin-top:334.25pt;width:785.45pt;height:47.6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" filled="f" stroked="f" strokeweight=".5pt">
                <v:textbox>
                  <w:txbxContent>
                    <w:p w14:paraId="2530525A" w14:textId="566EBFAC" w:rsidR="00C96B7B" w:rsidRPr="00FC617C" w:rsidRDefault="00C96B7B" w:rsidP="00C96B7B">
                      <w:pPr>
                        <w:jc w:val="left"/>
                        <w:rPr>
                          <w:rFonts w:ascii="Twinkl Cursive Unlooped" w:hAnsi="Twinkl Cursive Unlooped"/>
                          <w:color w:val="A6A6A6" w:themeColor="background1" w:themeShade="A6"/>
                          <w:sz w:val="54"/>
                          <w:szCs w:val="54"/>
                          <w:lang w:val="en-US"/>
                          <w14:cntxtAlt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96B7B" w:rsidRPr="00C96B7B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7F72E7" wp14:editId="4B73ADF5">
                <wp:simplePos x="0" y="0"/>
                <wp:positionH relativeFrom="margin">
                  <wp:posOffset>0</wp:posOffset>
                </wp:positionH>
                <wp:positionV relativeFrom="paragraph">
                  <wp:posOffset>4886515</wp:posOffset>
                </wp:positionV>
                <wp:extent cx="9975215" cy="605155"/>
                <wp:effectExtent l="0" t="0" r="0" b="444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5215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755F00" w14:textId="77030241" w:rsidR="00C96B7B" w:rsidRPr="00FC617C" w:rsidRDefault="00C96B7B" w:rsidP="00C96B7B">
                            <w:pPr>
                              <w:jc w:val="left"/>
                              <w:rPr>
                                <w:rFonts w:ascii="Twinkl Cursive Unlooped" w:hAnsi="Twinkl Cursive Unlooped"/>
                                <w:color w:val="A6A6A6" w:themeColor="background1" w:themeShade="A6"/>
                                <w:sz w:val="54"/>
                                <w:szCs w:val="54"/>
                                <w:lang w:val="en-US"/>
                                <w14:cntxtAlt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F72E7" id="Text Box 36" o:spid="_x0000_s1051" type="#_x0000_t202" style="position:absolute;left:0;text-align:left;margin-left:0;margin-top:384.75pt;width:785.45pt;height:47.6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" filled="f" stroked="f" strokeweight=".5pt">
                <v:textbox>
                  <w:txbxContent>
                    <w:p w14:paraId="69755F00" w14:textId="77030241" w:rsidR="00C96B7B" w:rsidRPr="00FC617C" w:rsidRDefault="00C96B7B" w:rsidP="00C96B7B">
                      <w:pPr>
                        <w:jc w:val="left"/>
                        <w:rPr>
                          <w:rFonts w:ascii="Twinkl Cursive Unlooped" w:hAnsi="Twinkl Cursive Unlooped"/>
                          <w:color w:val="A6A6A6" w:themeColor="background1" w:themeShade="A6"/>
                          <w:sz w:val="54"/>
                          <w:szCs w:val="54"/>
                          <w:lang w:val="en-US"/>
                          <w14:cntxtAlt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8626B" w:rsidRPr="009E4127" w:rsidSect="00A61E8B">
      <w:headerReference w:type="default" r:id="rId12"/>
      <w:footerReference w:type="default" r:id="rId13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97B48" w14:textId="77777777" w:rsidR="0046338F" w:rsidRDefault="0046338F" w:rsidP="00DD5720">
      <w:r>
        <w:separator/>
      </w:r>
    </w:p>
  </w:endnote>
  <w:endnote w:type="continuationSeparator" w:id="0">
    <w:p w14:paraId="3267DCD3" w14:textId="77777777" w:rsidR="0046338F" w:rsidRDefault="0046338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79E8031-46A6-4DB7-BE33-9AC8325BB6AC}"/>
    <w:embedBold r:id="rId2" w:fontKey="{7A008521-2577-41C6-8DE9-05EE1F01BB1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01FA9CFC-30F4-41B9-A93E-F57CEB3A266D}"/>
    <w:embedBold r:id="rId4" w:fontKey="{E8DC3BD9-FA04-4A86-89A5-12858D95850E}"/>
    <w:embedItalic r:id="rId5" w:fontKey="{1ECC2F9D-EAD8-4D9E-91E5-2B82A6E47961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01F26E6B-7ABA-41EE-8939-E8D1DC37E6D3}"/>
  </w:font>
  <w:font w:name="Twinkl Cursive Unlooped">
    <w:charset w:val="00"/>
    <w:family w:val="auto"/>
    <w:pitch w:val="variable"/>
    <w:sig w:usb0="00000003" w:usb1="00000001" w:usb2="00000000" w:usb3="00000000" w:csb0="00000001" w:csb1="00000000"/>
    <w:embedRegular r:id="rId7" w:fontKey="{D67977F6-21C6-4384-97DC-E714D92ED872}"/>
    <w:embedBold r:id="rId8" w:fontKey="{467A5135-41A0-4C90-95C2-43A508AAC5BE}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9" w:fontKey="{588437CA-4F11-4F77-A43E-32C51A60FEE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292F9D8B-9644-4F8A-88E9-EA2000E8A17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9617A" w14:textId="6B52CC98" w:rsidR="00DC190B" w:rsidRDefault="00DC190B" w:rsidP="003D26A6">
    <w:pPr>
      <w:pStyle w:val="Header"/>
    </w:pPr>
  </w:p>
  <w:p w14:paraId="68FD85F8" w14:textId="3280B9F5" w:rsidR="007215F9" w:rsidRDefault="007215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89784" w14:textId="0842A4B0" w:rsidR="009C3C26" w:rsidRDefault="009C3C26" w:rsidP="003D26A6">
    <w:pPr>
      <w:pStyle w:val="Header"/>
    </w:pPr>
  </w:p>
  <w:p w14:paraId="3E3962DE" w14:textId="5BF07336" w:rsidR="009C3C26" w:rsidRDefault="009C3C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F5C7C2" w14:textId="7C8CE25B" w:rsidR="009C3C26" w:rsidRDefault="009C3C26" w:rsidP="003D26A6">
    <w:pPr>
      <w:pStyle w:val="Header"/>
    </w:pPr>
  </w:p>
  <w:p w14:paraId="32FD2350" w14:textId="66DA3357" w:rsidR="009C3C26" w:rsidRDefault="009C3C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428AD" w14:textId="77777777" w:rsidR="0046338F" w:rsidRDefault="0046338F" w:rsidP="00DD5720">
      <w:r>
        <w:separator/>
      </w:r>
    </w:p>
  </w:footnote>
  <w:footnote w:type="continuationSeparator" w:id="0">
    <w:p w14:paraId="086F780A" w14:textId="77777777" w:rsidR="0046338F" w:rsidRDefault="0046338F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68860" w14:textId="627FDF73" w:rsidR="00C96B7B" w:rsidRDefault="00C96B7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81F20C" wp14:editId="0C2AAC36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9AC4D" w14:textId="7FB4BB6A" w:rsidR="00E401BD" w:rsidRDefault="00C96B7B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4EE5B96" wp14:editId="77CBB1FB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34918" w14:textId="43D4C25B" w:rsidR="00801365" w:rsidRDefault="00C96B7B">
    <w:pPr>
      <w:pStyle w:val="Head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36F5357F" wp14:editId="764B9DE9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attachedTemplate r:id="rId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B7B"/>
    <w:rsid w:val="00000D80"/>
    <w:rsid w:val="00004805"/>
    <w:rsid w:val="000210D7"/>
    <w:rsid w:val="00025835"/>
    <w:rsid w:val="0003405A"/>
    <w:rsid w:val="000477F1"/>
    <w:rsid w:val="00067C79"/>
    <w:rsid w:val="000873B2"/>
    <w:rsid w:val="00087A69"/>
    <w:rsid w:val="000B0F16"/>
    <w:rsid w:val="000F227B"/>
    <w:rsid w:val="000F793E"/>
    <w:rsid w:val="00104B1D"/>
    <w:rsid w:val="00122AA2"/>
    <w:rsid w:val="00143865"/>
    <w:rsid w:val="001521AB"/>
    <w:rsid w:val="00172B9C"/>
    <w:rsid w:val="00173124"/>
    <w:rsid w:val="001853A8"/>
    <w:rsid w:val="00190479"/>
    <w:rsid w:val="00193A47"/>
    <w:rsid w:val="001A77E0"/>
    <w:rsid w:val="001B7D7D"/>
    <w:rsid w:val="001C6F2E"/>
    <w:rsid w:val="001D663D"/>
    <w:rsid w:val="00203298"/>
    <w:rsid w:val="002260EE"/>
    <w:rsid w:val="00254D95"/>
    <w:rsid w:val="00283D04"/>
    <w:rsid w:val="002A09F6"/>
    <w:rsid w:val="002B1C64"/>
    <w:rsid w:val="00300D1A"/>
    <w:rsid w:val="003118CF"/>
    <w:rsid w:val="00326698"/>
    <w:rsid w:val="003441B3"/>
    <w:rsid w:val="00344899"/>
    <w:rsid w:val="00390382"/>
    <w:rsid w:val="003A6274"/>
    <w:rsid w:val="003A6A65"/>
    <w:rsid w:val="003C0267"/>
    <w:rsid w:val="003C5C64"/>
    <w:rsid w:val="003D26A6"/>
    <w:rsid w:val="00411653"/>
    <w:rsid w:val="00412284"/>
    <w:rsid w:val="0046338F"/>
    <w:rsid w:val="004D44CD"/>
    <w:rsid w:val="004E4E45"/>
    <w:rsid w:val="004E5017"/>
    <w:rsid w:val="004E7263"/>
    <w:rsid w:val="004F0EE8"/>
    <w:rsid w:val="0050232C"/>
    <w:rsid w:val="0051320E"/>
    <w:rsid w:val="005144BA"/>
    <w:rsid w:val="00522CBD"/>
    <w:rsid w:val="00545EDD"/>
    <w:rsid w:val="0055357A"/>
    <w:rsid w:val="00553E0E"/>
    <w:rsid w:val="005A3494"/>
    <w:rsid w:val="005C4467"/>
    <w:rsid w:val="005D1993"/>
    <w:rsid w:val="005F086C"/>
    <w:rsid w:val="00601AF5"/>
    <w:rsid w:val="00605B65"/>
    <w:rsid w:val="0061023E"/>
    <w:rsid w:val="00633A95"/>
    <w:rsid w:val="0066258A"/>
    <w:rsid w:val="00663144"/>
    <w:rsid w:val="006D06D9"/>
    <w:rsid w:val="006D108B"/>
    <w:rsid w:val="00713F69"/>
    <w:rsid w:val="007215F9"/>
    <w:rsid w:val="00722B47"/>
    <w:rsid w:val="00745784"/>
    <w:rsid w:val="00763739"/>
    <w:rsid w:val="007672F9"/>
    <w:rsid w:val="00801365"/>
    <w:rsid w:val="00807363"/>
    <w:rsid w:val="00850F8E"/>
    <w:rsid w:val="008678BA"/>
    <w:rsid w:val="00872C5C"/>
    <w:rsid w:val="00874EB6"/>
    <w:rsid w:val="00886FE1"/>
    <w:rsid w:val="008C138D"/>
    <w:rsid w:val="008C227E"/>
    <w:rsid w:val="008C771F"/>
    <w:rsid w:val="009051B6"/>
    <w:rsid w:val="009227F2"/>
    <w:rsid w:val="009733B6"/>
    <w:rsid w:val="00981110"/>
    <w:rsid w:val="009829BC"/>
    <w:rsid w:val="0098564A"/>
    <w:rsid w:val="0099473A"/>
    <w:rsid w:val="009C3C26"/>
    <w:rsid w:val="009C47B0"/>
    <w:rsid w:val="009D6608"/>
    <w:rsid w:val="009D6C58"/>
    <w:rsid w:val="009E4127"/>
    <w:rsid w:val="009F5EEC"/>
    <w:rsid w:val="009F761C"/>
    <w:rsid w:val="00A00327"/>
    <w:rsid w:val="00A431AD"/>
    <w:rsid w:val="00A46373"/>
    <w:rsid w:val="00A61E8B"/>
    <w:rsid w:val="00A72ECB"/>
    <w:rsid w:val="00AC3604"/>
    <w:rsid w:val="00AE1605"/>
    <w:rsid w:val="00B1711F"/>
    <w:rsid w:val="00B5321D"/>
    <w:rsid w:val="00B8626B"/>
    <w:rsid w:val="00BC1753"/>
    <w:rsid w:val="00BE505A"/>
    <w:rsid w:val="00BF0925"/>
    <w:rsid w:val="00C07E09"/>
    <w:rsid w:val="00C15AD8"/>
    <w:rsid w:val="00C50A9F"/>
    <w:rsid w:val="00C82440"/>
    <w:rsid w:val="00C96B7B"/>
    <w:rsid w:val="00CA3011"/>
    <w:rsid w:val="00CA7F77"/>
    <w:rsid w:val="00CC0F47"/>
    <w:rsid w:val="00CE75AA"/>
    <w:rsid w:val="00CF513F"/>
    <w:rsid w:val="00D04C62"/>
    <w:rsid w:val="00D51695"/>
    <w:rsid w:val="00D748B1"/>
    <w:rsid w:val="00D90104"/>
    <w:rsid w:val="00D93E50"/>
    <w:rsid w:val="00DC190B"/>
    <w:rsid w:val="00DD5720"/>
    <w:rsid w:val="00E03333"/>
    <w:rsid w:val="00E0689D"/>
    <w:rsid w:val="00E1404D"/>
    <w:rsid w:val="00E1443E"/>
    <w:rsid w:val="00E15758"/>
    <w:rsid w:val="00E3184F"/>
    <w:rsid w:val="00E376AA"/>
    <w:rsid w:val="00E401BD"/>
    <w:rsid w:val="00E62A7F"/>
    <w:rsid w:val="00EB6D1C"/>
    <w:rsid w:val="00ED71A2"/>
    <w:rsid w:val="00EE3823"/>
    <w:rsid w:val="00F065AD"/>
    <w:rsid w:val="00F166F5"/>
    <w:rsid w:val="00F376A9"/>
    <w:rsid w:val="00F42B9C"/>
    <w:rsid w:val="00F42FE3"/>
    <w:rsid w:val="00F64C52"/>
    <w:rsid w:val="00F66A1C"/>
    <w:rsid w:val="00F848F7"/>
    <w:rsid w:val="00F944F5"/>
    <w:rsid w:val="00FA3674"/>
    <w:rsid w:val="00FC617C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74BA27"/>
  <w15:chartTrackingRefBased/>
  <w15:docId w15:val="{A805DADA-D351-46E3-9F13-6895D5EB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1B3"/>
    <w:rPr>
      <w:rFonts w:ascii="Segoe UI" w:hAnsi="Segoe UI" w:cs="Segoe UI"/>
      <w:color w:val="1C1C1C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%23WIP\T-L-54046-Handwriting-Sentences-Continuous-Cursive-Practice-\Activity%20Sheet%20Template%20Landscape%203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4F5A1-670E-4A5C-A7F8-29D2AE8B2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 3 Page</Template>
  <TotalTime>4</TotalTime>
  <Pages>3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Twinkl-A5</dc:creator>
  <cp:keywords/>
  <dc:description/>
  <cp:lastModifiedBy>Paula Smith</cp:lastModifiedBy>
  <cp:revision>3</cp:revision>
  <cp:lastPrinted>2026-01-16T09:36:00Z</cp:lastPrinted>
  <dcterms:created xsi:type="dcterms:W3CDTF">2026-03-10T07:25:00Z</dcterms:created>
  <dcterms:modified xsi:type="dcterms:W3CDTF">2026-03-10T07:28:00Z</dcterms:modified>
</cp:coreProperties>
</file>